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CDF94" w14:textId="1FC410A1" w:rsidR="001B3707" w:rsidRPr="00540293" w:rsidRDefault="004F2B1A" w:rsidP="001B3707">
      <w:pPr>
        <w:spacing w:after="0" w:line="240" w:lineRule="auto"/>
        <w:rPr>
          <w:rFonts w:ascii="Arial" w:eastAsiaTheme="minorHAnsi" w:hAnsi="Arial" w:cs="Arial"/>
          <w:sz w:val="24"/>
          <w:u w:val="single"/>
        </w:rPr>
      </w:pPr>
      <w:r w:rsidRPr="00540293">
        <w:rPr>
          <w:rFonts w:ascii="Arial" w:eastAsiaTheme="minorHAnsi" w:hAnsi="Arial" w:cs="Arial"/>
          <w:sz w:val="24"/>
          <w:u w:val="single"/>
        </w:rPr>
        <w:t>z</w:t>
      </w:r>
      <w:r w:rsidR="001B3707" w:rsidRPr="00540293">
        <w:rPr>
          <w:rFonts w:ascii="Arial" w:eastAsiaTheme="minorHAnsi" w:hAnsi="Arial" w:cs="Arial"/>
          <w:sz w:val="24"/>
          <w:u w:val="single"/>
        </w:rPr>
        <w:t>urück an:</w:t>
      </w:r>
    </w:p>
    <w:p w14:paraId="67EA2607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  <w:sz w:val="24"/>
          <w:u w:val="single"/>
        </w:rPr>
      </w:pPr>
    </w:p>
    <w:p w14:paraId="1CC1BEB9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  <w:sz w:val="24"/>
        </w:rPr>
      </w:pPr>
      <w:proofErr w:type="spellStart"/>
      <w:r w:rsidRPr="00540293">
        <w:rPr>
          <w:rFonts w:ascii="Arial" w:eastAsiaTheme="minorHAnsi" w:hAnsi="Arial" w:cs="Arial"/>
          <w:sz w:val="24"/>
        </w:rPr>
        <w:t>sportstiftung</w:t>
      </w:r>
      <w:proofErr w:type="spellEnd"/>
      <w:r w:rsidRPr="00540293">
        <w:rPr>
          <w:rFonts w:ascii="Arial" w:eastAsiaTheme="minorHAnsi" w:hAnsi="Arial" w:cs="Arial"/>
          <w:sz w:val="24"/>
        </w:rPr>
        <w:t xml:space="preserve"> </w:t>
      </w:r>
      <w:proofErr w:type="spellStart"/>
      <w:r w:rsidRPr="00540293">
        <w:rPr>
          <w:rFonts w:ascii="Arial" w:eastAsiaTheme="minorHAnsi" w:hAnsi="Arial" w:cs="Arial"/>
          <w:sz w:val="24"/>
        </w:rPr>
        <w:t>bremen</w:t>
      </w:r>
      <w:proofErr w:type="spellEnd"/>
    </w:p>
    <w:p w14:paraId="4FBE936D" w14:textId="77777777" w:rsidR="001B3707" w:rsidRPr="00540293" w:rsidRDefault="008C5EC9" w:rsidP="001B3707">
      <w:pPr>
        <w:spacing w:after="0" w:line="240" w:lineRule="auto"/>
        <w:rPr>
          <w:rFonts w:ascii="Arial" w:eastAsiaTheme="minorHAnsi" w:hAnsi="Arial" w:cs="Arial"/>
          <w:sz w:val="24"/>
        </w:rPr>
      </w:pPr>
      <w:r w:rsidRPr="00540293">
        <w:rPr>
          <w:rFonts w:ascii="Arial" w:eastAsiaTheme="minorHAnsi" w:hAnsi="Arial" w:cs="Arial"/>
          <w:sz w:val="24"/>
        </w:rPr>
        <w:t>Hutfilterstraße 16-18</w:t>
      </w:r>
      <w:bookmarkStart w:id="0" w:name="_GoBack"/>
      <w:bookmarkEnd w:id="0"/>
    </w:p>
    <w:p w14:paraId="5D2A9CBB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  <w:sz w:val="24"/>
        </w:rPr>
      </w:pPr>
      <w:r w:rsidRPr="00540293">
        <w:rPr>
          <w:rFonts w:ascii="Arial" w:eastAsiaTheme="minorHAnsi" w:hAnsi="Arial" w:cs="Arial"/>
          <w:sz w:val="24"/>
        </w:rPr>
        <w:t>28</w:t>
      </w:r>
      <w:r w:rsidR="008C5EC9" w:rsidRPr="00540293">
        <w:rPr>
          <w:rFonts w:ascii="Arial" w:eastAsiaTheme="minorHAnsi" w:hAnsi="Arial" w:cs="Arial"/>
          <w:sz w:val="24"/>
        </w:rPr>
        <w:t>195</w:t>
      </w:r>
      <w:r w:rsidRPr="00540293">
        <w:rPr>
          <w:rFonts w:ascii="Arial" w:eastAsiaTheme="minorHAnsi" w:hAnsi="Arial" w:cs="Arial"/>
          <w:sz w:val="24"/>
        </w:rPr>
        <w:t xml:space="preserve"> Bremen</w:t>
      </w:r>
    </w:p>
    <w:p w14:paraId="46CB8D7F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0A0019A1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40E3FCD2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0566DB23" w14:textId="68E9794D" w:rsidR="001B3707" w:rsidRPr="00540293" w:rsidRDefault="001B3707" w:rsidP="001B3707">
      <w:pPr>
        <w:spacing w:after="0" w:line="240" w:lineRule="auto"/>
        <w:ind w:left="6372" w:firstLine="708"/>
        <w:rPr>
          <w:rFonts w:ascii="Arial" w:eastAsiaTheme="minorHAnsi" w:hAnsi="Arial" w:cs="Arial"/>
          <w:sz w:val="24"/>
        </w:rPr>
      </w:pPr>
      <w:r w:rsidRPr="00540293">
        <w:rPr>
          <w:rFonts w:ascii="Arial" w:eastAsiaTheme="minorHAnsi" w:hAnsi="Arial" w:cs="Arial"/>
          <w:sz w:val="24"/>
        </w:rPr>
        <w:t xml:space="preserve">Bremen, </w:t>
      </w:r>
    </w:p>
    <w:p w14:paraId="55F16ED5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2A35C629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6BFFD222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502D47E1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742B615F" w14:textId="77777777" w:rsidR="001B3707" w:rsidRPr="00540293" w:rsidRDefault="001B3707" w:rsidP="001B3707">
      <w:pPr>
        <w:spacing w:after="0" w:line="240" w:lineRule="auto"/>
        <w:jc w:val="center"/>
        <w:rPr>
          <w:rFonts w:ascii="Arial" w:eastAsiaTheme="minorHAnsi" w:hAnsi="Arial" w:cs="Arial"/>
          <w:b/>
          <w:sz w:val="24"/>
        </w:rPr>
      </w:pPr>
      <w:r w:rsidRPr="00540293">
        <w:rPr>
          <w:rFonts w:ascii="Arial" w:eastAsiaTheme="minorHAnsi" w:hAnsi="Arial" w:cs="Arial"/>
          <w:b/>
          <w:sz w:val="24"/>
        </w:rPr>
        <w:t>Erklärung zur Anerkennung der Förderbedingungen</w:t>
      </w:r>
    </w:p>
    <w:p w14:paraId="3F436329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173FFA3B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0C6F7736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2B3D1AED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623EB470" w14:textId="1A9C0F2D" w:rsidR="001B3707" w:rsidRPr="00540293" w:rsidRDefault="001B3707" w:rsidP="001B3707">
      <w:pPr>
        <w:pBdr>
          <w:bottom w:val="single" w:sz="4" w:space="1" w:color="auto"/>
        </w:pBdr>
        <w:spacing w:after="0" w:line="240" w:lineRule="auto"/>
        <w:rPr>
          <w:rFonts w:ascii="Arial" w:eastAsiaTheme="minorHAnsi" w:hAnsi="Arial" w:cs="Arial"/>
          <w:b/>
          <w:sz w:val="24"/>
        </w:rPr>
      </w:pPr>
      <w:r w:rsidRPr="00540293">
        <w:rPr>
          <w:rFonts w:ascii="Arial" w:eastAsiaTheme="minorHAnsi" w:hAnsi="Arial" w:cs="Arial"/>
          <w:b/>
          <w:sz w:val="24"/>
        </w:rPr>
        <w:t>Förderprojekt:</w:t>
      </w:r>
    </w:p>
    <w:p w14:paraId="1A9D0B53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15C83271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3C43D0DF" w14:textId="77777777" w:rsidR="001B3707" w:rsidRPr="00540293" w:rsidRDefault="001B3707" w:rsidP="001B3707">
      <w:pPr>
        <w:pBdr>
          <w:bottom w:val="single" w:sz="4" w:space="1" w:color="auto"/>
        </w:pBdr>
        <w:spacing w:after="0" w:line="240" w:lineRule="auto"/>
        <w:rPr>
          <w:rFonts w:ascii="Arial" w:eastAsiaTheme="minorHAnsi" w:hAnsi="Arial" w:cs="Arial"/>
          <w:b/>
          <w:sz w:val="24"/>
        </w:rPr>
      </w:pPr>
      <w:r w:rsidRPr="00540293">
        <w:rPr>
          <w:rFonts w:ascii="Arial" w:eastAsiaTheme="minorHAnsi" w:hAnsi="Arial" w:cs="Arial"/>
          <w:b/>
          <w:sz w:val="24"/>
        </w:rPr>
        <w:t>Fördersumme:</w:t>
      </w:r>
    </w:p>
    <w:p w14:paraId="10B0E138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6CBCCB87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21D8DE00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  <w:sz w:val="24"/>
        </w:rPr>
      </w:pPr>
      <w:r w:rsidRPr="00540293">
        <w:rPr>
          <w:rFonts w:ascii="Arial" w:eastAsiaTheme="minorHAnsi" w:hAnsi="Arial" w:cs="Arial"/>
          <w:sz w:val="24"/>
        </w:rPr>
        <w:t xml:space="preserve">Mit dem Inhalt der Bewilligung der </w:t>
      </w:r>
      <w:proofErr w:type="spellStart"/>
      <w:r w:rsidRPr="00540293">
        <w:rPr>
          <w:rFonts w:ascii="Arial" w:eastAsiaTheme="minorHAnsi" w:hAnsi="Arial" w:cs="Arial"/>
          <w:sz w:val="24"/>
        </w:rPr>
        <w:t>sportstiftung</w:t>
      </w:r>
      <w:proofErr w:type="spellEnd"/>
      <w:r w:rsidRPr="00540293">
        <w:rPr>
          <w:rFonts w:ascii="Arial" w:eastAsiaTheme="minorHAnsi" w:hAnsi="Arial" w:cs="Arial"/>
          <w:sz w:val="24"/>
        </w:rPr>
        <w:t xml:space="preserve"> </w:t>
      </w:r>
      <w:proofErr w:type="spellStart"/>
      <w:r w:rsidRPr="00540293">
        <w:rPr>
          <w:rFonts w:ascii="Arial" w:eastAsiaTheme="minorHAnsi" w:hAnsi="Arial" w:cs="Arial"/>
          <w:sz w:val="24"/>
        </w:rPr>
        <w:t>bremen</w:t>
      </w:r>
      <w:proofErr w:type="spellEnd"/>
      <w:r w:rsidRPr="00540293">
        <w:rPr>
          <w:rFonts w:ascii="Arial" w:eastAsiaTheme="minorHAnsi" w:hAnsi="Arial" w:cs="Arial"/>
          <w:sz w:val="24"/>
        </w:rPr>
        <w:t xml:space="preserve"> und den Förderkriterien sind wir einverstanden.</w:t>
      </w:r>
    </w:p>
    <w:p w14:paraId="17C96578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  <w:sz w:val="24"/>
        </w:rPr>
      </w:pPr>
      <w:r w:rsidRPr="00540293">
        <w:rPr>
          <w:rFonts w:ascii="Arial" w:eastAsiaTheme="minorHAnsi" w:hAnsi="Arial" w:cs="Arial"/>
          <w:sz w:val="24"/>
        </w:rPr>
        <w:t>Der Vorstand des Vereins verpflichtet sich diese Summe zweckentsprechend dem Antrag einzusetzen. Nicht verausgabte und nicht zweckbestimmungsgemäße Verwendung der Fördermittel sind an die Stiftung zurück zu überweisen.</w:t>
      </w:r>
    </w:p>
    <w:p w14:paraId="24465A4D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3A030E2B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22436B6D" w14:textId="77777777" w:rsidR="001B3707" w:rsidRPr="00540293" w:rsidRDefault="001B3707" w:rsidP="001B3707">
      <w:pPr>
        <w:pBdr>
          <w:bottom w:val="single" w:sz="4" w:space="1" w:color="auto"/>
        </w:pBdr>
        <w:spacing w:after="0" w:line="240" w:lineRule="auto"/>
        <w:rPr>
          <w:rFonts w:ascii="Arial" w:eastAsiaTheme="minorHAnsi" w:hAnsi="Arial" w:cs="Arial"/>
          <w:sz w:val="24"/>
        </w:rPr>
      </w:pPr>
      <w:r w:rsidRPr="00540293">
        <w:rPr>
          <w:rFonts w:ascii="Arial" w:eastAsiaTheme="minorHAnsi" w:hAnsi="Arial" w:cs="Arial"/>
          <w:b/>
          <w:sz w:val="24"/>
        </w:rPr>
        <w:t>Bankverbindung:</w:t>
      </w:r>
      <w:r w:rsidRPr="00540293">
        <w:rPr>
          <w:rFonts w:ascii="Arial" w:eastAsiaTheme="minorHAnsi" w:hAnsi="Arial" w:cs="Arial"/>
          <w:sz w:val="24"/>
        </w:rPr>
        <w:t xml:space="preserve"> </w:t>
      </w:r>
    </w:p>
    <w:p w14:paraId="0F7D0C58" w14:textId="77777777" w:rsidR="001B3707" w:rsidRPr="00540293" w:rsidRDefault="001B3707" w:rsidP="001B3707">
      <w:pPr>
        <w:pBdr>
          <w:bottom w:val="single" w:sz="4" w:space="1" w:color="auto"/>
        </w:pBdr>
        <w:spacing w:after="0" w:line="240" w:lineRule="auto"/>
        <w:rPr>
          <w:rFonts w:ascii="Arial" w:eastAsiaTheme="minorHAnsi" w:hAnsi="Arial" w:cs="Arial"/>
          <w:sz w:val="24"/>
        </w:rPr>
      </w:pPr>
      <w:proofErr w:type="spellStart"/>
      <w:r w:rsidRPr="00540293">
        <w:rPr>
          <w:rFonts w:ascii="Arial" w:eastAsiaTheme="minorHAnsi" w:hAnsi="Arial" w:cs="Arial"/>
          <w:sz w:val="24"/>
        </w:rPr>
        <w:t>iban</w:t>
      </w:r>
      <w:proofErr w:type="spellEnd"/>
      <w:r w:rsidRPr="00540293">
        <w:rPr>
          <w:rFonts w:ascii="Arial" w:eastAsiaTheme="minorHAnsi" w:hAnsi="Arial" w:cs="Arial"/>
          <w:sz w:val="24"/>
        </w:rPr>
        <w:t>:</w:t>
      </w:r>
    </w:p>
    <w:p w14:paraId="4B4F33FB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3889FDE0" w14:textId="77777777" w:rsidR="001B3707" w:rsidRPr="00540293" w:rsidRDefault="001B3707" w:rsidP="001B3707">
      <w:pPr>
        <w:pBdr>
          <w:bottom w:val="single" w:sz="4" w:space="1" w:color="auto"/>
        </w:pBdr>
        <w:spacing w:after="0" w:line="240" w:lineRule="auto"/>
        <w:rPr>
          <w:rFonts w:ascii="Arial" w:eastAsiaTheme="minorHAnsi" w:hAnsi="Arial" w:cs="Arial"/>
          <w:sz w:val="24"/>
        </w:rPr>
      </w:pPr>
      <w:proofErr w:type="spellStart"/>
      <w:r w:rsidRPr="00540293">
        <w:rPr>
          <w:rFonts w:ascii="Arial" w:eastAsiaTheme="minorHAnsi" w:hAnsi="Arial" w:cs="Arial"/>
          <w:sz w:val="24"/>
        </w:rPr>
        <w:t>bic</w:t>
      </w:r>
      <w:proofErr w:type="spellEnd"/>
      <w:r w:rsidRPr="00540293">
        <w:rPr>
          <w:rFonts w:ascii="Arial" w:eastAsiaTheme="minorHAnsi" w:hAnsi="Arial" w:cs="Arial"/>
          <w:sz w:val="24"/>
        </w:rPr>
        <w:t>:</w:t>
      </w:r>
    </w:p>
    <w:p w14:paraId="20DD3E1D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  <w:b/>
          <w:sz w:val="20"/>
        </w:rPr>
      </w:pPr>
      <w:r w:rsidRPr="00540293">
        <w:rPr>
          <w:rFonts w:ascii="Arial" w:eastAsiaTheme="minorHAnsi" w:hAnsi="Arial" w:cs="Arial"/>
          <w:b/>
          <w:sz w:val="20"/>
        </w:rPr>
        <w:t>(bitte ausfüllen)</w:t>
      </w:r>
    </w:p>
    <w:p w14:paraId="62A499CD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5FAD414F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14AF6CDC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  <w:b/>
          <w:sz w:val="24"/>
        </w:rPr>
      </w:pPr>
      <w:r w:rsidRPr="00540293">
        <w:rPr>
          <w:rFonts w:ascii="Arial" w:eastAsiaTheme="minorHAnsi" w:hAnsi="Arial" w:cs="Arial"/>
          <w:b/>
          <w:sz w:val="24"/>
        </w:rPr>
        <w:t>Bremen, den</w:t>
      </w:r>
    </w:p>
    <w:p w14:paraId="28F002C0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1AA63686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7586840D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4484CA9A" w14:textId="77777777" w:rsidR="001B3707" w:rsidRPr="00540293" w:rsidRDefault="001B3707" w:rsidP="001B3707">
      <w:pPr>
        <w:spacing w:after="0" w:line="240" w:lineRule="auto"/>
        <w:rPr>
          <w:rFonts w:ascii="Arial" w:eastAsiaTheme="minorHAnsi" w:hAnsi="Arial" w:cs="Arial"/>
        </w:rPr>
      </w:pPr>
    </w:p>
    <w:p w14:paraId="355D54BB" w14:textId="77777777" w:rsidR="001B3707" w:rsidRPr="00540293" w:rsidRDefault="001B3707" w:rsidP="001B3707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540293">
        <w:rPr>
          <w:rFonts w:ascii="Arial" w:eastAsiaTheme="minorHAnsi" w:hAnsi="Arial" w:cs="Arial"/>
          <w:b/>
          <w:sz w:val="20"/>
        </w:rPr>
        <w:t>(rechtsverbindliche Unterschriften des Vereins)</w:t>
      </w:r>
    </w:p>
    <w:sectPr w:rsidR="001B3707" w:rsidRPr="00540293" w:rsidSect="00A33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119" w:right="1418" w:bottom="249" w:left="119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3E551" w14:textId="77777777" w:rsidR="001A75B0" w:rsidRDefault="001A75B0" w:rsidP="00691DE7">
      <w:pPr>
        <w:spacing w:after="0" w:line="240" w:lineRule="auto"/>
      </w:pPr>
      <w:r>
        <w:separator/>
      </w:r>
    </w:p>
  </w:endnote>
  <w:endnote w:type="continuationSeparator" w:id="0">
    <w:p w14:paraId="6AD2D346" w14:textId="77777777" w:rsidR="001A75B0" w:rsidRDefault="001A75B0" w:rsidP="0069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4CF9" w14:textId="77777777" w:rsidR="00C34038" w:rsidRDefault="00C340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1FAD2" w14:textId="77777777" w:rsidR="00C34038" w:rsidRDefault="00C3403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7D6AD" w14:textId="77777777" w:rsidR="00C34038" w:rsidRDefault="00C340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22C18" w14:textId="77777777" w:rsidR="001A75B0" w:rsidRDefault="001A75B0" w:rsidP="00691DE7">
      <w:pPr>
        <w:spacing w:after="0" w:line="240" w:lineRule="auto"/>
      </w:pPr>
      <w:r>
        <w:separator/>
      </w:r>
    </w:p>
  </w:footnote>
  <w:footnote w:type="continuationSeparator" w:id="0">
    <w:p w14:paraId="6116AFEE" w14:textId="77777777" w:rsidR="001A75B0" w:rsidRDefault="001A75B0" w:rsidP="00691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B5660" w14:textId="77777777" w:rsidR="00C34038" w:rsidRDefault="00C340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6EC58" w14:textId="77777777" w:rsidR="00C34038" w:rsidRDefault="00C340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81AF" w14:textId="77777777" w:rsidR="00C34038" w:rsidRDefault="00C3403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3FE5ED79" wp14:editId="72D3FF83">
          <wp:simplePos x="0" y="0"/>
          <wp:positionH relativeFrom="column">
            <wp:posOffset>-756920</wp:posOffset>
          </wp:positionH>
          <wp:positionV relativeFrom="paragraph">
            <wp:posOffset>452755</wp:posOffset>
          </wp:positionV>
          <wp:extent cx="7562215" cy="9759315"/>
          <wp:effectExtent l="0" t="0" r="635" b="0"/>
          <wp:wrapNone/>
          <wp:docPr id="10" name="Bild 9" descr="BSS_Briefbo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BSS_Briefbog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9759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DE"/>
    <w:rsid w:val="00026D2C"/>
    <w:rsid w:val="00032B2B"/>
    <w:rsid w:val="00074277"/>
    <w:rsid w:val="00082ED6"/>
    <w:rsid w:val="000F1B15"/>
    <w:rsid w:val="00105831"/>
    <w:rsid w:val="00115574"/>
    <w:rsid w:val="00146B04"/>
    <w:rsid w:val="001748F7"/>
    <w:rsid w:val="001A75B0"/>
    <w:rsid w:val="001B3707"/>
    <w:rsid w:val="001B39C3"/>
    <w:rsid w:val="001B5E10"/>
    <w:rsid w:val="001B6361"/>
    <w:rsid w:val="002352F9"/>
    <w:rsid w:val="00235322"/>
    <w:rsid w:val="00284A5F"/>
    <w:rsid w:val="002C4C3E"/>
    <w:rsid w:val="002C7D94"/>
    <w:rsid w:val="00351600"/>
    <w:rsid w:val="003C5A3F"/>
    <w:rsid w:val="003E4CDE"/>
    <w:rsid w:val="00413845"/>
    <w:rsid w:val="00436D8B"/>
    <w:rsid w:val="00453040"/>
    <w:rsid w:val="00472EBC"/>
    <w:rsid w:val="004736A4"/>
    <w:rsid w:val="004940CC"/>
    <w:rsid w:val="004955DE"/>
    <w:rsid w:val="004E1E30"/>
    <w:rsid w:val="004E1EB8"/>
    <w:rsid w:val="004E626B"/>
    <w:rsid w:val="004E6ED1"/>
    <w:rsid w:val="004F2B1A"/>
    <w:rsid w:val="00506DE1"/>
    <w:rsid w:val="005128BA"/>
    <w:rsid w:val="00540293"/>
    <w:rsid w:val="005750B6"/>
    <w:rsid w:val="005D6AC1"/>
    <w:rsid w:val="005D7296"/>
    <w:rsid w:val="005E4BB3"/>
    <w:rsid w:val="006113BB"/>
    <w:rsid w:val="0065704C"/>
    <w:rsid w:val="00691DE7"/>
    <w:rsid w:val="006A026B"/>
    <w:rsid w:val="006A1DC2"/>
    <w:rsid w:val="006A4C2E"/>
    <w:rsid w:val="006C044F"/>
    <w:rsid w:val="006E431A"/>
    <w:rsid w:val="006F44D1"/>
    <w:rsid w:val="0071417D"/>
    <w:rsid w:val="00722E7A"/>
    <w:rsid w:val="0076115A"/>
    <w:rsid w:val="007729AB"/>
    <w:rsid w:val="0078764E"/>
    <w:rsid w:val="007A233C"/>
    <w:rsid w:val="00822957"/>
    <w:rsid w:val="00835C89"/>
    <w:rsid w:val="00856231"/>
    <w:rsid w:val="00857C49"/>
    <w:rsid w:val="00870594"/>
    <w:rsid w:val="008764DF"/>
    <w:rsid w:val="00877890"/>
    <w:rsid w:val="0088482E"/>
    <w:rsid w:val="008B5791"/>
    <w:rsid w:val="008C5EC9"/>
    <w:rsid w:val="008D6505"/>
    <w:rsid w:val="008D7051"/>
    <w:rsid w:val="008E030A"/>
    <w:rsid w:val="009234CD"/>
    <w:rsid w:val="00942024"/>
    <w:rsid w:val="0094395B"/>
    <w:rsid w:val="00963EBD"/>
    <w:rsid w:val="0098119D"/>
    <w:rsid w:val="009E7BEE"/>
    <w:rsid w:val="009F0CB9"/>
    <w:rsid w:val="00A06737"/>
    <w:rsid w:val="00A3338B"/>
    <w:rsid w:val="00A37A66"/>
    <w:rsid w:val="00A40E73"/>
    <w:rsid w:val="00A5711A"/>
    <w:rsid w:val="00A964D0"/>
    <w:rsid w:val="00AA62C7"/>
    <w:rsid w:val="00B02D23"/>
    <w:rsid w:val="00B0469B"/>
    <w:rsid w:val="00B30876"/>
    <w:rsid w:val="00B3360F"/>
    <w:rsid w:val="00B63E9B"/>
    <w:rsid w:val="00BA22BB"/>
    <w:rsid w:val="00BA2C77"/>
    <w:rsid w:val="00BC5B51"/>
    <w:rsid w:val="00BD2632"/>
    <w:rsid w:val="00C04CC0"/>
    <w:rsid w:val="00C209FB"/>
    <w:rsid w:val="00C34038"/>
    <w:rsid w:val="00CE1EF5"/>
    <w:rsid w:val="00CF2626"/>
    <w:rsid w:val="00D274FF"/>
    <w:rsid w:val="00D519CC"/>
    <w:rsid w:val="00D95FAD"/>
    <w:rsid w:val="00DB4684"/>
    <w:rsid w:val="00DB6556"/>
    <w:rsid w:val="00E16118"/>
    <w:rsid w:val="00E87FD3"/>
    <w:rsid w:val="00EB48E8"/>
    <w:rsid w:val="00EC087E"/>
    <w:rsid w:val="00F415A3"/>
    <w:rsid w:val="00F46D2A"/>
    <w:rsid w:val="00F7124C"/>
    <w:rsid w:val="00F90104"/>
    <w:rsid w:val="00FC0782"/>
    <w:rsid w:val="00FC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A043F"/>
  <w15:docId w15:val="{711010AE-0546-45B3-816D-9FBDCBF3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C044F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1DE7"/>
  </w:style>
  <w:style w:type="paragraph" w:styleId="Fuzeile">
    <w:name w:val="footer"/>
    <w:basedOn w:val="Standard"/>
    <w:link w:val="FuzeileZchn"/>
    <w:uiPriority w:val="99"/>
    <w:unhideWhenUsed/>
    <w:rsid w:val="00691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1DE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6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E626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unhideWhenUsed/>
    <w:rsid w:val="004955DE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284A5F"/>
    <w:pPr>
      <w:spacing w:after="0" w:line="240" w:lineRule="auto"/>
    </w:pPr>
    <w:rPr>
      <w:rFonts w:eastAsiaTheme="minorEastAsia"/>
      <w:lang w:eastAsia="zh-CN"/>
    </w:rPr>
  </w:style>
  <w:style w:type="character" w:customStyle="1" w:styleId="NurTextZchn">
    <w:name w:val="Nur Text Zchn"/>
    <w:basedOn w:val="Absatz-Standardschriftart"/>
    <w:link w:val="NurText"/>
    <w:uiPriority w:val="99"/>
    <w:rsid w:val="00284A5F"/>
    <w:rPr>
      <w:rFonts w:eastAsiaTheme="minorEastAsi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3775">
              <w:marLeft w:val="-3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0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12540">
                          <w:marLeft w:val="-7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9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recht\sportstiftung%20bremen\Briefk&#246;pfe\Vorlage_Sportstiftung_Bremen_Text%20unter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B04A-16A4-4D18-8BC0-918EDD14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Vorlage_Sportstiftung_Bremen_Text unter Logo</Template>
  <TotalTime>0</TotalTime>
  <Pages>1</Pages>
  <Words>83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Senator für Inneres und Sport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Precht, Anke (Sportamt)</dc:creator>
  <cp:keywords/>
  <dc:description/>
  <cp:lastModifiedBy>Vorstand</cp:lastModifiedBy>
  <cp:revision>3</cp:revision>
  <cp:lastPrinted>2023-04-24T19:16:00Z</cp:lastPrinted>
  <dcterms:created xsi:type="dcterms:W3CDTF">2023-05-04T19:01:00Z</dcterms:created>
  <dcterms:modified xsi:type="dcterms:W3CDTF">2023-05-04T19:02:00Z</dcterms:modified>
</cp:coreProperties>
</file>